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5A9FB" w14:textId="144891AD" w:rsidR="00B07594" w:rsidRPr="00997B33" w:rsidRDefault="00B07594" w:rsidP="007E4425">
      <w:pPr>
        <w:ind w:firstLineChars="0" w:firstLine="0"/>
        <w:rPr>
          <w:color w:val="EE0000"/>
        </w:rPr>
      </w:pPr>
      <w:r w:rsidRPr="00997B33">
        <w:rPr>
          <w:color w:val="EE0000"/>
        </w:rPr>
        <w:t>〔別紙様式〕Ｂ５版・縦組（※提出の際は、</w:t>
      </w:r>
      <w:r w:rsidRPr="0028110D">
        <w:rPr>
          <w:color w:val="FF0000"/>
        </w:rPr>
        <w:t>不要な文言</w:t>
      </w:r>
      <w:r w:rsidR="00522644">
        <w:rPr>
          <w:rFonts w:hint="eastAsia"/>
          <w:color w:val="FF0000"/>
        </w:rPr>
        <w:t>（赤字で記した箇所）</w:t>
      </w:r>
      <w:r w:rsidRPr="0028110D">
        <w:rPr>
          <w:color w:val="FF0000"/>
        </w:rPr>
        <w:t>を</w:t>
      </w:r>
      <w:r w:rsidRPr="00997B33">
        <w:rPr>
          <w:color w:val="EE0000"/>
        </w:rPr>
        <w:t>削除すること）</w:t>
      </w:r>
    </w:p>
    <w:p w14:paraId="4476E012" w14:textId="77777777" w:rsidR="00B07594" w:rsidRPr="00520C13" w:rsidRDefault="00B07594" w:rsidP="00C31C18">
      <w:pPr>
        <w:pStyle w:val="ab"/>
        <w:spacing w:line="420" w:lineRule="exact"/>
        <w:ind w:firstLine="187"/>
      </w:pPr>
      <w:r w:rsidRPr="00520C13">
        <w:t>○○○○○に関する一考察</w:t>
      </w:r>
    </w:p>
    <w:p w14:paraId="1F7EDCDF" w14:textId="77777777" w:rsidR="00B07594" w:rsidRPr="00DD03F1" w:rsidRDefault="00B07594" w:rsidP="007E4425">
      <w:pPr>
        <w:pStyle w:val="ac"/>
        <w:ind w:firstLine="187"/>
      </w:pPr>
      <w:r w:rsidRPr="00DD03F1">
        <w:rPr>
          <w:rFonts w:hint="eastAsia"/>
        </w:rPr>
        <w:t>―○○○○○○を中心に―</w:t>
      </w:r>
    </w:p>
    <w:p w14:paraId="60EC11AE" w14:textId="77777777" w:rsidR="00B07594" w:rsidRPr="00B07594" w:rsidRDefault="00B07594" w:rsidP="007E4425">
      <w:pPr>
        <w:pStyle w:val="ad"/>
        <w:ind w:firstLine="187"/>
        <w:rPr>
          <w:spacing w:val="0"/>
        </w:rPr>
      </w:pPr>
      <w:r w:rsidRPr="00C50D64">
        <w:rPr>
          <w:rFonts w:hint="eastAsia"/>
          <w:spacing w:val="151"/>
        </w:rPr>
        <w:t>学会太</w:t>
      </w:r>
      <w:r w:rsidRPr="00C50D64">
        <w:rPr>
          <w:rFonts w:hint="eastAsia"/>
          <w:spacing w:val="0"/>
        </w:rPr>
        <w:t>郎</w:t>
      </w:r>
    </w:p>
    <w:p w14:paraId="5B6F22AA" w14:textId="77777777" w:rsidR="00B07594" w:rsidRPr="00B07594" w:rsidRDefault="00B07594" w:rsidP="00B07594">
      <w:pPr>
        <w:ind w:firstLineChars="0" w:firstLine="0"/>
        <w:sectPr w:rsidR="00B07594" w:rsidRPr="00B07594" w:rsidSect="00B6771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0319" w:h="14572" w:code="13"/>
          <w:pgMar w:top="1418" w:right="1418" w:bottom="1418" w:left="1418" w:header="794" w:footer="624" w:gutter="0"/>
          <w:pgNumType w:fmt="numberInDash" w:start="1"/>
          <w:cols w:space="568"/>
          <w:textDirection w:val="tbRl"/>
          <w:docGrid w:type="linesAndChars" w:linePitch="287" w:charSpace="1256"/>
        </w:sectPr>
      </w:pPr>
    </w:p>
    <w:p w14:paraId="5191C785" w14:textId="77777777" w:rsidR="00B07594" w:rsidRDefault="00B07594" w:rsidP="00BF3E06">
      <w:pPr>
        <w:pStyle w:val="ad"/>
        <w:ind w:firstLine="187"/>
        <w:jc w:val="left"/>
        <w:sectPr w:rsidR="00B07594" w:rsidSect="00B07594">
          <w:type w:val="continuous"/>
          <w:pgSz w:w="10319" w:h="14572" w:code="13"/>
          <w:pgMar w:top="1418" w:right="1418" w:bottom="1418" w:left="1418" w:header="794" w:footer="624" w:gutter="0"/>
          <w:pgNumType w:fmt="numberInDash" w:start="1"/>
          <w:cols w:num="2" w:space="568"/>
          <w:textDirection w:val="tbRl"/>
          <w:docGrid w:type="linesAndChars" w:linePitch="287" w:charSpace="1256"/>
        </w:sectPr>
      </w:pPr>
    </w:p>
    <w:p w14:paraId="60A02B81" w14:textId="77777777" w:rsidR="00B600C4" w:rsidRPr="00077BED" w:rsidRDefault="00B600C4" w:rsidP="00F56500">
      <w:pPr>
        <w:pStyle w:val="a3"/>
        <w:spacing w:before="287" w:after="287"/>
        <w:ind w:left="558"/>
      </w:pPr>
      <w:r w:rsidRPr="00077BED">
        <w:rPr>
          <w:rFonts w:hint="eastAsia"/>
        </w:rPr>
        <w:t>はじめに</w:t>
      </w:r>
    </w:p>
    <w:p w14:paraId="7BB1ED2B" w14:textId="77777777" w:rsidR="009A377D" w:rsidRDefault="00B600C4" w:rsidP="00D5452C">
      <w:pPr>
        <w:ind w:firstLine="186"/>
        <w:rPr>
          <w:rFonts w:ascii="ＭＳ 明朝" w:hAnsi="ＭＳ 明朝"/>
        </w:rPr>
      </w:pPr>
      <w:r w:rsidRPr="00077BED">
        <w:rPr>
          <w:rFonts w:hint="eastAsia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997B33">
        <w:rPr>
          <w:rFonts w:ascii="ＭＳ 明朝" w:hAnsi="ＭＳ 明朝" w:hint="eastAsia"/>
        </w:rPr>
        <w:t>○○○○</w:t>
      </w:r>
      <w:r w:rsidRPr="009A377D">
        <w:rPr>
          <w:rStyle w:val="a8"/>
        </w:rPr>
        <w:t>（１）</w:t>
      </w:r>
      <w:r w:rsidRPr="00997B33">
        <w:rPr>
          <w:rFonts w:ascii="ＭＳ 明朝" w:hAnsi="ＭＳ 明朝" w:hint="eastAsia"/>
        </w:rPr>
        <w:t>○○○○○○○○○</w:t>
      </w:r>
      <w:r w:rsidRPr="00997B33">
        <w:rPr>
          <w:rStyle w:val="a8"/>
          <w:rFonts w:ascii="ＭＳ 明朝" w:hAnsi="ＭＳ 明朝" w:hint="eastAsia"/>
        </w:rPr>
        <w:t>（</w:t>
      </w:r>
      <w:r w:rsidR="00870E31" w:rsidRPr="00997B33">
        <w:rPr>
          <w:rStyle w:val="22"/>
          <w:rFonts w:ascii="ＭＳ 明朝" w:hAnsi="ＭＳ 明朝"/>
        </w:rPr>
        <w:t>10</w:t>
      </w:r>
      <w:r w:rsidRPr="00997B33">
        <w:rPr>
          <w:rStyle w:val="a8"/>
          <w:rFonts w:ascii="ＭＳ 明朝" w:hAnsi="ＭＳ 明朝" w:hint="eastAsia"/>
        </w:rPr>
        <w:t>）</w:t>
      </w:r>
      <w:r w:rsidRPr="00997B33">
        <w:rPr>
          <w:rFonts w:ascii="ＭＳ 明朝" w:hAnsi="ＭＳ 明朝" w:hint="eastAsia"/>
        </w:rPr>
        <w:t>○○○○○○○○……</w:t>
      </w:r>
    </w:p>
    <w:p w14:paraId="73E48DBE" w14:textId="77777777" w:rsidR="00B600C4" w:rsidRPr="0028110D" w:rsidRDefault="009A377D" w:rsidP="00F56500">
      <w:pPr>
        <w:pStyle w:val="a7"/>
        <w:ind w:left="372" w:hanging="186"/>
        <w:rPr>
          <w:rFonts w:ascii="ＭＳ 明朝" w:hAnsi="ＭＳ 明朝"/>
          <w:color w:val="FF0000"/>
        </w:rPr>
      </w:pPr>
      <w:r w:rsidRPr="0028110D">
        <w:rPr>
          <w:rFonts w:hint="eastAsia"/>
          <w:color w:val="FF0000"/>
        </w:rPr>
        <w:t>※タイトル</w:t>
      </w:r>
      <w:r w:rsidRPr="0028110D">
        <w:rPr>
          <w:rFonts w:ascii="ＭＳ 明朝" w:hAnsi="ＭＳ 明朝" w:hint="eastAsia"/>
          <w:color w:val="FF0000"/>
        </w:rPr>
        <w:t>（</w:t>
      </w:r>
      <w:r w:rsidRPr="0028110D">
        <w:rPr>
          <w:rStyle w:val="23"/>
          <w:rFonts w:ascii="ＭＳ 明朝" w:hAnsi="ＭＳ 明朝"/>
          <w:color w:val="FF0000"/>
        </w:rPr>
        <w:t>16</w:t>
      </w:r>
      <w:r w:rsidRPr="0028110D">
        <w:rPr>
          <w:rFonts w:ascii="ＭＳ 明朝" w:hAnsi="ＭＳ 明朝"/>
          <w:color w:val="FF0000"/>
        </w:rPr>
        <w:t>Ｐ）と氏名（</w:t>
      </w:r>
      <w:r w:rsidRPr="0028110D">
        <w:rPr>
          <w:rStyle w:val="23"/>
          <w:rFonts w:ascii="ＭＳ 明朝" w:hAnsi="ＭＳ 明朝"/>
          <w:color w:val="FF0000"/>
        </w:rPr>
        <w:t>14</w:t>
      </w:r>
      <w:r w:rsidRPr="0028110D">
        <w:rPr>
          <w:rFonts w:ascii="ＭＳ 明朝" w:hAnsi="ＭＳ 明朝"/>
          <w:color w:val="FF0000"/>
        </w:rPr>
        <w:t>Ｐ）は段通しで８行分、ＭＳ明朝体・太字、副題を設定する場合は</w:t>
      </w:r>
      <w:r w:rsidRPr="0028110D">
        <w:rPr>
          <w:rFonts w:ascii="ＭＳ 明朝" w:hAnsi="ＭＳ 明朝"/>
          <w:color w:val="FF0000"/>
          <w:eastAsianLayout w:id="-433465086" w:vert="1" w:vertCompress="1"/>
        </w:rPr>
        <w:t>12</w:t>
      </w:r>
      <w:r w:rsidRPr="0028110D">
        <w:rPr>
          <w:rFonts w:ascii="ＭＳ 明朝" w:hAnsi="ＭＳ 明朝"/>
          <w:color w:val="FF0000"/>
        </w:rPr>
        <w:t>Ｐとす</w:t>
      </w:r>
      <w:r w:rsidRPr="0028110D">
        <w:rPr>
          <w:color w:val="FF0000"/>
        </w:rPr>
        <w:t>る。</w:t>
      </w:r>
    </w:p>
    <w:p w14:paraId="221EAD6F" w14:textId="77777777" w:rsidR="00B600C4" w:rsidRPr="0028110D" w:rsidRDefault="00B600C4" w:rsidP="00F56500">
      <w:pPr>
        <w:pStyle w:val="a7"/>
        <w:ind w:left="372" w:hanging="186"/>
        <w:rPr>
          <w:color w:val="FF0000"/>
        </w:rPr>
      </w:pPr>
      <w:r w:rsidRPr="0028110D">
        <w:rPr>
          <w:rFonts w:hint="eastAsia"/>
          <w:color w:val="FF0000"/>
        </w:rPr>
        <w:t>※【ワード文書】で作成のこと。</w:t>
      </w:r>
    </w:p>
    <w:p w14:paraId="0DF03519" w14:textId="77777777" w:rsidR="00B600C4" w:rsidRPr="0028110D" w:rsidRDefault="00B600C4" w:rsidP="00F56500">
      <w:pPr>
        <w:pStyle w:val="a7"/>
        <w:ind w:left="372" w:hanging="186"/>
        <w:rPr>
          <w:color w:val="FF0000"/>
        </w:rPr>
      </w:pPr>
      <w:r w:rsidRPr="0028110D">
        <w:rPr>
          <w:rFonts w:hint="eastAsia"/>
          <w:color w:val="FF0000"/>
        </w:rPr>
        <w:t>※【</w:t>
      </w:r>
      <w:r w:rsidR="00527417" w:rsidRPr="0028110D">
        <w:rPr>
          <w:rFonts w:hint="eastAsia"/>
          <w:color w:val="FF0000"/>
        </w:rPr>
        <w:t>論文本体</w:t>
      </w:r>
      <w:r w:rsidRPr="0028110D">
        <w:rPr>
          <w:rFonts w:hint="eastAsia"/>
          <w:color w:val="FF0000"/>
        </w:rPr>
        <w:t>の設定】</w:t>
      </w:r>
    </w:p>
    <w:p w14:paraId="5331B548" w14:textId="74537DEB" w:rsidR="00B600C4" w:rsidRPr="0028110D" w:rsidRDefault="0028110D" w:rsidP="00527417">
      <w:pPr>
        <w:pStyle w:val="a7"/>
        <w:ind w:leftChars="200" w:left="372" w:firstLineChars="0" w:firstLine="0"/>
        <w:rPr>
          <w:color w:val="FF0000"/>
        </w:rPr>
      </w:pPr>
      <w:r w:rsidRPr="0028110D">
        <w:rPr>
          <w:rFonts w:hint="eastAsia"/>
          <w:color w:val="FF0000"/>
        </w:rPr>
        <w:t>論文</w:t>
      </w:r>
      <w:r w:rsidR="00B600C4" w:rsidRPr="0028110D">
        <w:rPr>
          <w:rFonts w:hint="eastAsia"/>
          <w:color w:val="FF0000"/>
        </w:rPr>
        <w:t>本</w:t>
      </w:r>
      <w:r w:rsidRPr="0028110D">
        <w:rPr>
          <w:rFonts w:hint="eastAsia"/>
          <w:color w:val="FF0000"/>
        </w:rPr>
        <w:t>体</w:t>
      </w:r>
      <w:r w:rsidR="00B600C4" w:rsidRPr="0028110D">
        <w:rPr>
          <w:rFonts w:hint="eastAsia"/>
          <w:color w:val="FF0000"/>
        </w:rPr>
        <w:t>は、</w:t>
      </w:r>
      <w:r w:rsidR="00B600C4" w:rsidRPr="0028110D">
        <w:rPr>
          <w:color w:val="FF0000"/>
          <w:eastAsianLayout w:id="-433463038" w:vert="1" w:vertCompress="1"/>
        </w:rPr>
        <w:t>30</w:t>
      </w:r>
      <w:r w:rsidR="00B600C4" w:rsidRPr="0028110D">
        <w:rPr>
          <w:color w:val="FF0000"/>
        </w:rPr>
        <w:t>字</w:t>
      </w:r>
      <w:r w:rsidR="002F639A" w:rsidRPr="0028110D">
        <w:rPr>
          <w:rFonts w:hint="eastAsia"/>
          <w:color w:val="FF0000"/>
        </w:rPr>
        <w:t>×</w:t>
      </w:r>
      <w:r w:rsidR="00B600C4" w:rsidRPr="0028110D">
        <w:rPr>
          <w:color w:val="FF0000"/>
          <w:eastAsianLayout w:id="-433463038" w:vert="1" w:vertCompress="1"/>
        </w:rPr>
        <w:t>26</w:t>
      </w:r>
      <w:r w:rsidR="00B600C4" w:rsidRPr="0028110D">
        <w:rPr>
          <w:color w:val="FF0000"/>
        </w:rPr>
        <w:t>行</w:t>
      </w:r>
      <w:r w:rsidR="002F639A" w:rsidRPr="0028110D">
        <w:rPr>
          <w:rFonts w:hint="eastAsia"/>
          <w:color w:val="FF0000"/>
        </w:rPr>
        <w:t>×</w:t>
      </w:r>
      <w:r w:rsidR="00B600C4" w:rsidRPr="0028110D">
        <w:rPr>
          <w:color w:val="FF0000"/>
        </w:rPr>
        <w:t>２段。１ページのみ</w:t>
      </w:r>
      <w:r w:rsidR="00B600C4" w:rsidRPr="0028110D">
        <w:rPr>
          <w:color w:val="FF0000"/>
          <w:eastAsianLayout w:id="-432884224" w:vert="1" w:vertCompress="1"/>
        </w:rPr>
        <w:t>18</w:t>
      </w:r>
      <w:r w:rsidR="00B600C4" w:rsidRPr="0028110D">
        <w:rPr>
          <w:color w:val="FF0000"/>
        </w:rPr>
        <w:t>行、２ページ以後は</w:t>
      </w:r>
      <w:r w:rsidR="00B600C4" w:rsidRPr="0028110D">
        <w:rPr>
          <w:color w:val="FF0000"/>
          <w:eastAsianLayout w:id="-432884222" w:vert="1" w:vertCompress="1"/>
        </w:rPr>
        <w:t>26</w:t>
      </w:r>
      <w:r w:rsidR="00B600C4" w:rsidRPr="0028110D">
        <w:rPr>
          <w:color w:val="FF0000"/>
        </w:rPr>
        <w:t>行とする。フォントはＭＳ明朝（９Ｐ、章題はＭＳゴシック、節を設定する場合はＭＳ明朝太字）、</w:t>
      </w:r>
      <w:r w:rsidR="00B600C4" w:rsidRPr="0028110D">
        <w:rPr>
          <w:color w:val="FF0000"/>
          <w:eastAsianLayout w:id="-432884223" w:vert="1" w:vertCompress="1"/>
        </w:rPr>
        <w:t>14</w:t>
      </w:r>
      <w:r w:rsidR="00B600C4" w:rsidRPr="0028110D">
        <w:rPr>
          <w:color w:val="FF0000"/>
        </w:rPr>
        <w:t>枚以内とする。</w:t>
      </w:r>
    </w:p>
    <w:p w14:paraId="350463A6" w14:textId="77777777" w:rsidR="00B600C4" w:rsidRPr="0028110D" w:rsidRDefault="002F639A" w:rsidP="00F56500">
      <w:pPr>
        <w:pStyle w:val="a7"/>
        <w:ind w:left="372" w:hanging="186"/>
        <w:rPr>
          <w:color w:val="FF0000"/>
        </w:rPr>
      </w:pPr>
      <w:r w:rsidRPr="0028110D">
        <w:rPr>
          <w:rFonts w:hint="eastAsia"/>
          <w:color w:val="FF0000"/>
        </w:rPr>
        <w:t>※</w:t>
      </w:r>
      <w:r w:rsidR="00B600C4" w:rsidRPr="0028110D">
        <w:rPr>
          <w:color w:val="FF0000"/>
        </w:rPr>
        <w:t>【余白の設定】上下、左右ともに</w:t>
      </w:r>
      <w:r w:rsidR="00B600C4" w:rsidRPr="0028110D">
        <w:rPr>
          <w:color w:val="FF0000"/>
          <w:eastAsianLayout w:id="-433441280" w:vert="1" w:vertCompress="1"/>
        </w:rPr>
        <w:t>25</w:t>
      </w:r>
      <w:r w:rsidR="00B600C4" w:rsidRPr="0028110D">
        <w:rPr>
          <w:color w:val="FF0000"/>
        </w:rPr>
        <w:t>㎜の余白とする。</w:t>
      </w:r>
    </w:p>
    <w:p w14:paraId="046F9EA4" w14:textId="77777777" w:rsidR="00B600C4" w:rsidRPr="0028110D" w:rsidRDefault="00B600C4" w:rsidP="00F56500">
      <w:pPr>
        <w:pStyle w:val="a7"/>
        <w:ind w:left="372" w:hanging="186"/>
        <w:rPr>
          <w:color w:val="FF0000"/>
        </w:rPr>
      </w:pPr>
      <w:r w:rsidRPr="0028110D">
        <w:rPr>
          <w:rFonts w:hint="eastAsia"/>
          <w:color w:val="FF0000"/>
        </w:rPr>
        <w:t>※【注の設定】</w:t>
      </w:r>
    </w:p>
    <w:p w14:paraId="4925AA0E" w14:textId="77777777" w:rsidR="00B600C4" w:rsidRPr="0028110D" w:rsidRDefault="00B600C4" w:rsidP="00527417">
      <w:pPr>
        <w:pStyle w:val="a7"/>
        <w:ind w:leftChars="200" w:left="372" w:firstLineChars="0" w:firstLine="0"/>
        <w:rPr>
          <w:color w:val="FF0000"/>
        </w:rPr>
      </w:pPr>
      <w:r w:rsidRPr="0028110D">
        <w:rPr>
          <w:rFonts w:hint="eastAsia"/>
          <w:color w:val="FF0000"/>
        </w:rPr>
        <w:t>・注は８Ｐで末尾に一括して設け、各章・節ごとには設けないこと。</w:t>
      </w:r>
    </w:p>
    <w:p w14:paraId="44F9C8EE" w14:textId="77777777" w:rsidR="00311008" w:rsidRPr="0028110D" w:rsidRDefault="00B600C4" w:rsidP="00527417">
      <w:pPr>
        <w:pStyle w:val="a7"/>
        <w:ind w:leftChars="200" w:left="558" w:hanging="186"/>
        <w:rPr>
          <w:color w:val="FF0000"/>
        </w:rPr>
      </w:pPr>
      <w:r w:rsidRPr="009A377D">
        <w:rPr>
          <w:rFonts w:hint="eastAsia"/>
          <w:color w:val="EE0000"/>
        </w:rPr>
        <w:t>・</w:t>
      </w:r>
      <w:r w:rsidR="00527417">
        <w:rPr>
          <w:rFonts w:hint="eastAsia"/>
          <w:color w:val="EE0000"/>
        </w:rPr>
        <w:t>論文</w:t>
      </w:r>
      <w:r w:rsidRPr="009A377D">
        <w:rPr>
          <w:rFonts w:hint="eastAsia"/>
          <w:color w:val="EE0000"/>
        </w:rPr>
        <w:t>本</w:t>
      </w:r>
      <w:r w:rsidR="00527417">
        <w:rPr>
          <w:rFonts w:hint="eastAsia"/>
          <w:color w:val="EE0000"/>
        </w:rPr>
        <w:t>体</w:t>
      </w:r>
      <w:r w:rsidRPr="009A377D">
        <w:rPr>
          <w:rFonts w:hint="eastAsia"/>
          <w:color w:val="EE0000"/>
        </w:rPr>
        <w:t>の注番号は５Ｐ</w:t>
      </w:r>
      <w:r w:rsidRPr="0028110D">
        <w:rPr>
          <w:rFonts w:hint="eastAsia"/>
          <w:color w:val="FF0000"/>
        </w:rPr>
        <w:t>で</w:t>
      </w:r>
      <w:r w:rsidRPr="0028110D">
        <w:rPr>
          <w:rStyle w:val="a8"/>
          <w:color w:val="FF0000"/>
        </w:rPr>
        <w:t>（１）</w:t>
      </w:r>
      <w:r w:rsidRPr="0028110D">
        <w:rPr>
          <w:rFonts w:hint="eastAsia"/>
          <w:color w:val="FF0000"/>
        </w:rPr>
        <w:t>、２桁以上の場合は</w:t>
      </w:r>
      <w:r w:rsidRPr="0028110D">
        <w:rPr>
          <w:rStyle w:val="a8"/>
          <w:color w:val="FF0000"/>
        </w:rPr>
        <w:t>（</w:t>
      </w:r>
      <w:r w:rsidRPr="0028110D">
        <w:rPr>
          <w:rStyle w:val="22"/>
          <w:color w:val="FF0000"/>
        </w:rPr>
        <w:t>10</w:t>
      </w:r>
      <w:r w:rsidRPr="0028110D">
        <w:rPr>
          <w:rStyle w:val="a8"/>
          <w:color w:val="FF0000"/>
        </w:rPr>
        <w:t>）</w:t>
      </w:r>
      <w:r w:rsidRPr="0028110D">
        <w:rPr>
          <w:color w:val="FF0000"/>
        </w:rPr>
        <w:t>のように設定すること。</w:t>
      </w:r>
      <w:r w:rsidR="00527417" w:rsidRPr="0028110D">
        <w:rPr>
          <w:rFonts w:hint="eastAsia"/>
          <w:color w:val="FF0000"/>
        </w:rPr>
        <w:t>また、</w:t>
      </w:r>
      <w:r w:rsidRPr="0028110D">
        <w:rPr>
          <w:rFonts w:hint="eastAsia"/>
          <w:color w:val="FF0000"/>
        </w:rPr>
        <w:t>注は記号の前に設定すること。</w:t>
      </w:r>
    </w:p>
    <w:p w14:paraId="3D9E373D" w14:textId="77777777" w:rsidR="00B600C4" w:rsidRPr="0028110D" w:rsidRDefault="00B600C4" w:rsidP="00527417">
      <w:pPr>
        <w:pStyle w:val="a7"/>
        <w:ind w:leftChars="200" w:left="372" w:firstLineChars="100" w:firstLine="186"/>
        <w:rPr>
          <w:color w:val="FF0000"/>
        </w:rPr>
      </w:pPr>
      <w:r w:rsidRPr="0028110D">
        <w:rPr>
          <w:rFonts w:hint="eastAsia"/>
          <w:color w:val="FF0000"/>
        </w:rPr>
        <w:t>例　です</w:t>
      </w:r>
      <w:r w:rsidRPr="0028110D">
        <w:rPr>
          <w:rStyle w:val="a8"/>
          <w:color w:val="FF0000"/>
        </w:rPr>
        <w:t>（１）</w:t>
      </w:r>
      <w:r w:rsidRPr="0028110D">
        <w:rPr>
          <w:rFonts w:hint="eastAsia"/>
          <w:color w:val="FF0000"/>
        </w:rPr>
        <w:t>。</w:t>
      </w:r>
      <w:r w:rsidR="00527417" w:rsidRPr="0028110D">
        <w:rPr>
          <w:rFonts w:hint="eastAsia"/>
          <w:color w:val="FF0000"/>
        </w:rPr>
        <w:t>／</w:t>
      </w:r>
      <w:r w:rsidRPr="0028110D">
        <w:rPr>
          <w:rFonts w:hint="eastAsia"/>
          <w:color w:val="FF0000"/>
        </w:rPr>
        <w:t>『書学書道史研究</w:t>
      </w:r>
      <w:r w:rsidRPr="0028110D">
        <w:rPr>
          <w:rStyle w:val="a8"/>
          <w:color w:val="FF0000"/>
        </w:rPr>
        <w:t>（１）</w:t>
      </w:r>
      <w:r w:rsidRPr="0028110D">
        <w:rPr>
          <w:rFonts w:hint="eastAsia"/>
          <w:color w:val="FF0000"/>
        </w:rPr>
        <w:t>』</w:t>
      </w:r>
      <w:r w:rsidR="00527417" w:rsidRPr="0028110D">
        <w:rPr>
          <w:rFonts w:hint="eastAsia"/>
          <w:color w:val="FF0000"/>
        </w:rPr>
        <w:t>／</w:t>
      </w:r>
      <w:r w:rsidRPr="0028110D">
        <w:rPr>
          <w:rFonts w:hint="eastAsia"/>
          <w:color w:val="FF0000"/>
        </w:rPr>
        <w:t>なっている</w:t>
      </w:r>
      <w:r w:rsidR="00A84DF9" w:rsidRPr="0028110D">
        <w:rPr>
          <w:rStyle w:val="a8"/>
          <w:color w:val="FF0000"/>
        </w:rPr>
        <w:t>（１）</w:t>
      </w:r>
      <w:r w:rsidRPr="0028110D">
        <w:rPr>
          <w:rFonts w:hint="eastAsia"/>
          <w:color w:val="FF0000"/>
        </w:rPr>
        <w:t>」。）</w:t>
      </w:r>
    </w:p>
    <w:p w14:paraId="79BA04C2" w14:textId="77777777" w:rsidR="00311008" w:rsidRPr="0028110D" w:rsidRDefault="00B600C4" w:rsidP="00F56500">
      <w:pPr>
        <w:pStyle w:val="a7"/>
        <w:ind w:left="372" w:hanging="186"/>
        <w:rPr>
          <w:color w:val="FF0000"/>
        </w:rPr>
      </w:pPr>
      <w:r w:rsidRPr="0028110D">
        <w:rPr>
          <w:rFonts w:hint="eastAsia"/>
          <w:color w:val="FF0000"/>
        </w:rPr>
        <w:t>※【ヘッダーの設定】</w:t>
      </w:r>
    </w:p>
    <w:p w14:paraId="7055925D" w14:textId="77777777" w:rsidR="00311008" w:rsidRPr="009A377D" w:rsidRDefault="00B600C4" w:rsidP="00F56500">
      <w:pPr>
        <w:pStyle w:val="a7"/>
        <w:ind w:left="372" w:hanging="186"/>
        <w:rPr>
          <w:color w:val="EE0000"/>
        </w:rPr>
      </w:pPr>
      <w:r w:rsidRPr="009A377D">
        <w:rPr>
          <w:rFonts w:hint="eastAsia"/>
          <w:color w:val="EE0000"/>
        </w:rPr>
        <w:t>・奇数ページのヘッダーには、同名タイトルを入れること。</w:t>
      </w:r>
    </w:p>
    <w:p w14:paraId="1DDCFEC9" w14:textId="77777777" w:rsidR="00B600C4" w:rsidRPr="00077BED" w:rsidRDefault="00B600C4" w:rsidP="00F56500">
      <w:pPr>
        <w:pStyle w:val="a4"/>
        <w:spacing w:before="287"/>
        <w:ind w:left="558"/>
      </w:pPr>
      <w:r w:rsidRPr="00AD5CFC">
        <w:rPr>
          <w:rFonts w:hint="eastAsia"/>
        </w:rPr>
        <w:t>一　○</w:t>
      </w:r>
      <w:r w:rsidRPr="00077BED">
        <w:rPr>
          <w:rFonts w:hint="eastAsia"/>
        </w:rPr>
        <w:t>○と○○との比較</w:t>
      </w:r>
    </w:p>
    <w:p w14:paraId="42272861" w14:textId="77777777" w:rsidR="00B600C4" w:rsidRPr="00311008" w:rsidRDefault="00B600C4" w:rsidP="00F56500">
      <w:pPr>
        <w:pStyle w:val="a5"/>
      </w:pPr>
      <w:r w:rsidRPr="00311008">
        <w:rPr>
          <w:rFonts w:hint="eastAsia"/>
        </w:rPr>
        <w:t>（１）○○について</w:t>
      </w:r>
    </w:p>
    <w:p w14:paraId="7344F663" w14:textId="77777777" w:rsidR="009A377D" w:rsidRDefault="00B600C4" w:rsidP="00F56500">
      <w:pPr>
        <w:ind w:firstLine="186"/>
      </w:pPr>
      <w:r>
        <w:rPr>
          <w:rFonts w:hint="eastAsia"/>
        </w:rPr>
        <w:t>○○○○○○○○○○○○○○○○○○○○○○○○○○○○○○○○○○○○○○○○○○○○○○○○○○○○○○○○○○○</w:t>
      </w:r>
    </w:p>
    <w:p w14:paraId="37AD3C69" w14:textId="77777777" w:rsidR="00B600C4" w:rsidRPr="00077BED" w:rsidRDefault="00B600C4" w:rsidP="00F56500">
      <w:pPr>
        <w:ind w:firstLine="186"/>
      </w:pPr>
      <w:r>
        <w:rPr>
          <w:rFonts w:hint="eastAsia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hint="eastAsia"/>
        </w:rPr>
        <w:lastRenderedPageBreak/>
        <w:t>○○○○○○○○○○○○○○○○○○○○○○○○○○○○○○○○○○○○○○○○○○○○○○○○○○○○○○○○○○○○○</w:t>
      </w:r>
    </w:p>
    <w:p w14:paraId="0BF35925" w14:textId="77777777" w:rsidR="00B600C4" w:rsidRPr="00077BED" w:rsidRDefault="00B600C4" w:rsidP="00F56500">
      <w:pPr>
        <w:pStyle w:val="a3"/>
        <w:spacing w:before="287" w:after="287"/>
        <w:ind w:left="558"/>
      </w:pPr>
      <w:r>
        <w:rPr>
          <w:rFonts w:hint="eastAsia"/>
        </w:rPr>
        <w:t>二　○○の実態について</w:t>
      </w:r>
    </w:p>
    <w:p w14:paraId="11AFA17B" w14:textId="77777777" w:rsidR="00B600C4" w:rsidRPr="00077BED" w:rsidRDefault="00B600C4" w:rsidP="00F56500">
      <w:pPr>
        <w:ind w:firstLine="186"/>
      </w:pPr>
      <w:r>
        <w:rPr>
          <w:rFonts w:hint="eastAsia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</w:p>
    <w:p w14:paraId="19D2B8A3" w14:textId="77777777" w:rsidR="00B600C4" w:rsidRDefault="00B600C4" w:rsidP="00F56500">
      <w:pPr>
        <w:ind w:firstLine="186"/>
      </w:pPr>
    </w:p>
    <w:p w14:paraId="44020D98" w14:textId="77777777" w:rsidR="00B600C4" w:rsidRDefault="00B600C4" w:rsidP="00F56500">
      <w:pPr>
        <w:pStyle w:val="a5"/>
      </w:pPr>
      <w:r>
        <w:rPr>
          <w:rFonts w:hint="eastAsia"/>
        </w:rPr>
        <w:t>（１）○○との関係性</w:t>
      </w:r>
    </w:p>
    <w:p w14:paraId="1DD06BE5" w14:textId="77777777" w:rsidR="00B600C4" w:rsidRPr="00077BED" w:rsidRDefault="00B600C4" w:rsidP="00F56500">
      <w:pPr>
        <w:ind w:firstLine="186"/>
      </w:pPr>
      <w:r w:rsidRPr="00311008">
        <w:rPr>
          <w:rFonts w:hint="eastAsia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</w:p>
    <w:p w14:paraId="5FC7E457" w14:textId="77777777" w:rsidR="00B600C4" w:rsidRPr="00077BED" w:rsidRDefault="00B600C4" w:rsidP="00F56500">
      <w:pPr>
        <w:ind w:firstLine="186"/>
      </w:pPr>
      <w:r>
        <w:rPr>
          <w:rFonts w:hint="eastAsia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hint="eastAsia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</w:p>
    <w:p w14:paraId="128FC7A2" w14:textId="77777777" w:rsidR="00B600C4" w:rsidRDefault="00B600C4" w:rsidP="00F56500">
      <w:pPr>
        <w:ind w:firstLine="186"/>
      </w:pPr>
    </w:p>
    <w:p w14:paraId="30EA4627" w14:textId="77777777" w:rsidR="00B600C4" w:rsidRDefault="00B600C4" w:rsidP="00F56500">
      <w:pPr>
        <w:pStyle w:val="a5"/>
      </w:pPr>
      <w:r>
        <w:rPr>
          <w:rFonts w:hint="eastAsia"/>
        </w:rPr>
        <w:t>（２）○○と○○</w:t>
      </w:r>
    </w:p>
    <w:p w14:paraId="269217C4" w14:textId="77777777" w:rsidR="00B600C4" w:rsidRPr="00077BED" w:rsidRDefault="00B600C4" w:rsidP="00F56500">
      <w:pPr>
        <w:ind w:firstLine="186"/>
      </w:pPr>
      <w:r>
        <w:rPr>
          <w:rFonts w:hint="eastAsia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</w:p>
    <w:p w14:paraId="4DA68CA0" w14:textId="77777777" w:rsidR="00B600C4" w:rsidRPr="00077BED" w:rsidRDefault="00B600C4" w:rsidP="00F56500">
      <w:pPr>
        <w:pStyle w:val="a3"/>
        <w:spacing w:before="287" w:after="287"/>
        <w:ind w:left="558"/>
      </w:pPr>
      <w:r>
        <w:rPr>
          <w:rFonts w:hint="eastAsia"/>
        </w:rPr>
        <w:t>おわりに</w:t>
      </w:r>
    </w:p>
    <w:p w14:paraId="5B028C60" w14:textId="25BCC332" w:rsidR="0028110D" w:rsidRDefault="00B600C4" w:rsidP="0028110D">
      <w:pPr>
        <w:ind w:firstLine="186"/>
      </w:pPr>
      <w:r>
        <w:rPr>
          <w:rFonts w:hint="eastAsia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hint="eastAsia"/>
        </w:rPr>
        <w:lastRenderedPageBreak/>
        <w:t>○○○○○○○○○○○○○○○○○○○○○○○○○○○○○○</w:t>
      </w:r>
    </w:p>
    <w:p w14:paraId="4BB25ABC" w14:textId="77777777" w:rsidR="0028110D" w:rsidRDefault="0028110D" w:rsidP="0028110D">
      <w:pPr>
        <w:ind w:firstLineChars="0" w:firstLine="0"/>
      </w:pPr>
    </w:p>
    <w:p w14:paraId="4EE4F556" w14:textId="0BD0289A" w:rsidR="00B600C4" w:rsidRPr="00077BED" w:rsidRDefault="00B600C4" w:rsidP="0028110D">
      <w:pPr>
        <w:ind w:firstLineChars="0" w:firstLine="0"/>
      </w:pPr>
      <w:r w:rsidRPr="00520C13">
        <w:rPr>
          <w:rFonts w:hint="eastAsia"/>
        </w:rPr>
        <w:t>【注】</w:t>
      </w:r>
    </w:p>
    <w:p w14:paraId="40A4B3BE" w14:textId="77777777" w:rsidR="00B600C4" w:rsidRDefault="00B600C4" w:rsidP="00F56500">
      <w:pPr>
        <w:pStyle w:val="a6"/>
        <w:ind w:left="332" w:hanging="332"/>
      </w:pPr>
      <w:r w:rsidRPr="00870E31">
        <w:rPr>
          <w:rFonts w:hint="eastAsia"/>
        </w:rPr>
        <w:t>１　山田一郎著『王羲之の書について』（世界社、一九八五年）二五～四三頁参照。</w:t>
      </w:r>
    </w:p>
    <w:p w14:paraId="09904F27" w14:textId="77777777" w:rsidR="002B1B6A" w:rsidRPr="00870E31" w:rsidRDefault="002B1B6A" w:rsidP="00F56500">
      <w:pPr>
        <w:pStyle w:val="a6"/>
        <w:ind w:left="332" w:hanging="332"/>
      </w:pPr>
      <w:r>
        <w:rPr>
          <w:rFonts w:hint="eastAsia"/>
        </w:rPr>
        <w:t xml:space="preserve">２　</w:t>
      </w:r>
      <w:r w:rsidR="00B115A9">
        <w:rPr>
          <w:rFonts w:hint="eastAsia"/>
        </w:rPr>
        <w:t>鈴木太郎著『古代漢字の書』（日本社、一九五八年）一七八頁に「古代漢字の書は○○○○」とあり、○○○○……</w:t>
      </w:r>
    </w:p>
    <w:p w14:paraId="00393774" w14:textId="77777777" w:rsidR="00B600C4" w:rsidRPr="00870E31" w:rsidRDefault="00B600C4" w:rsidP="00F56500">
      <w:pPr>
        <w:pStyle w:val="a6"/>
        <w:ind w:left="332" w:hanging="332"/>
      </w:pPr>
      <w:r w:rsidRPr="00870E31">
        <w:rPr>
          <w:rFonts w:hint="eastAsia"/>
        </w:rPr>
        <w:t>３　○○○○○○○○○○○○○○○○○○○○○○○○○○○○○○○</w:t>
      </w:r>
    </w:p>
    <w:p w14:paraId="2E111E08" w14:textId="5C35BE9F" w:rsidR="00B600C4" w:rsidRDefault="00B600C4" w:rsidP="00F56500">
      <w:pPr>
        <w:pStyle w:val="a6"/>
        <w:ind w:left="332" w:hanging="332"/>
      </w:pPr>
      <w:r w:rsidRPr="00870E31">
        <w:rPr>
          <w:rFonts w:hint="eastAsia"/>
        </w:rPr>
        <w:t>４　○○○○○○○○○○○○○○○○○○○○</w:t>
      </w:r>
    </w:p>
    <w:p w14:paraId="5D1DE11D" w14:textId="2D86966C" w:rsidR="0028110D" w:rsidRDefault="0028110D" w:rsidP="00F56500">
      <w:pPr>
        <w:pStyle w:val="a6"/>
        <w:ind w:left="332" w:hanging="332"/>
      </w:pPr>
      <w:r>
        <w:rPr>
          <w:rFonts w:hint="eastAsia"/>
        </w:rPr>
        <w:t xml:space="preserve">　　……</w:t>
      </w:r>
    </w:p>
    <w:p w14:paraId="458A618C" w14:textId="38DC5DD6" w:rsidR="0028110D" w:rsidRDefault="0028110D" w:rsidP="00F56500">
      <w:pPr>
        <w:pStyle w:val="a6"/>
        <w:ind w:left="332" w:hanging="332"/>
      </w:pPr>
      <w:r w:rsidRPr="0028110D">
        <w:rPr>
          <w:rFonts w:hint="eastAsia"/>
          <w:eastAsianLayout w:id="-431156992" w:vert="1" w:vertCompress="1"/>
        </w:rPr>
        <w:t>10</w:t>
      </w:r>
      <w:r>
        <w:rPr>
          <w:rFonts w:hint="eastAsia"/>
        </w:rPr>
        <w:t xml:space="preserve">　</w:t>
      </w:r>
      <w:r w:rsidRPr="00870E31">
        <w:rPr>
          <w:rFonts w:hint="eastAsia"/>
        </w:rPr>
        <w:t>○○○○○○○○○○○○○○○○○○○○○○○○○○○○○○○</w:t>
      </w:r>
    </w:p>
    <w:p w14:paraId="404099BC" w14:textId="77777777" w:rsidR="0028110D" w:rsidRPr="00870E31" w:rsidRDefault="0028110D" w:rsidP="00F56500">
      <w:pPr>
        <w:pStyle w:val="a6"/>
        <w:ind w:left="332" w:hanging="332"/>
      </w:pPr>
    </w:p>
    <w:p w14:paraId="61B9D7EC" w14:textId="6F1CDBD2" w:rsidR="00B600C4" w:rsidRPr="0028110D" w:rsidRDefault="00B600C4" w:rsidP="00F56500">
      <w:pPr>
        <w:pStyle w:val="a9"/>
        <w:ind w:left="352" w:hanging="166"/>
        <w:rPr>
          <w:color w:val="FF0000"/>
        </w:rPr>
      </w:pPr>
      <w:r w:rsidRPr="0028110D">
        <w:rPr>
          <w:rFonts w:hint="eastAsia"/>
          <w:color w:val="FF0000"/>
        </w:rPr>
        <w:t>※【注以</w:t>
      </w:r>
      <w:r w:rsidR="0028110D" w:rsidRPr="0028110D">
        <w:rPr>
          <w:rFonts w:hint="eastAsia"/>
          <w:color w:val="FF0000"/>
        </w:rPr>
        <w:t>後</w:t>
      </w:r>
      <w:r w:rsidRPr="0028110D">
        <w:rPr>
          <w:rFonts w:hint="eastAsia"/>
          <w:color w:val="FF0000"/>
        </w:rPr>
        <w:t>の設定】</w:t>
      </w:r>
    </w:p>
    <w:p w14:paraId="319D57BF" w14:textId="3F896E37" w:rsidR="00B600C4" w:rsidRPr="0028110D" w:rsidRDefault="00B600C4" w:rsidP="00527417">
      <w:pPr>
        <w:pStyle w:val="a9"/>
        <w:ind w:leftChars="200" w:left="538" w:hanging="166"/>
        <w:rPr>
          <w:color w:val="FF0000"/>
        </w:rPr>
      </w:pPr>
      <w:r w:rsidRPr="0028110D">
        <w:rPr>
          <w:rFonts w:hint="eastAsia"/>
          <w:color w:val="FF0000"/>
        </w:rPr>
        <w:t>・【注】以後はすべてＭＳ明朝、８Ｐと</w:t>
      </w:r>
      <w:r w:rsidR="0028110D" w:rsidRPr="0028110D">
        <w:rPr>
          <w:rFonts w:hint="eastAsia"/>
          <w:color w:val="FF0000"/>
        </w:rPr>
        <w:t>し</w:t>
      </w:r>
      <w:r w:rsidRPr="0028110D">
        <w:rPr>
          <w:rFonts w:hint="eastAsia"/>
          <w:color w:val="FF0000"/>
        </w:rPr>
        <w:t>、</w:t>
      </w:r>
      <w:r w:rsidRPr="0028110D">
        <w:rPr>
          <w:color w:val="FF0000"/>
          <w:eastAsianLayout w:id="-433441024" w:vert="1" w:vertCompress="1"/>
        </w:rPr>
        <w:t>33</w:t>
      </w:r>
      <w:r w:rsidRPr="0028110D">
        <w:rPr>
          <w:color w:val="FF0000"/>
        </w:rPr>
        <w:t>字×</w:t>
      </w:r>
      <w:r w:rsidRPr="0028110D">
        <w:rPr>
          <w:color w:val="FF0000"/>
          <w:eastAsianLayout w:id="-433441023" w:vert="1" w:vertCompress="1"/>
        </w:rPr>
        <w:t>26</w:t>
      </w:r>
      <w:r w:rsidRPr="0028110D">
        <w:rPr>
          <w:color w:val="FF0000"/>
        </w:rPr>
        <w:t>行×２段</w:t>
      </w:r>
      <w:r w:rsidR="0028110D" w:rsidRPr="0028110D">
        <w:rPr>
          <w:rFonts w:hint="eastAsia"/>
          <w:color w:val="FF0000"/>
        </w:rPr>
        <w:t>で設定</w:t>
      </w:r>
      <w:r w:rsidRPr="0028110D">
        <w:rPr>
          <w:color w:val="FF0000"/>
        </w:rPr>
        <w:t>すること。</w:t>
      </w:r>
    </w:p>
    <w:p w14:paraId="7C3BFA26" w14:textId="636F54FF" w:rsidR="00527417" w:rsidRPr="0028110D" w:rsidRDefault="00527417" w:rsidP="00527417">
      <w:pPr>
        <w:pStyle w:val="a9"/>
        <w:ind w:leftChars="200" w:left="538" w:hanging="166"/>
        <w:rPr>
          <w:color w:val="FF0000"/>
        </w:rPr>
      </w:pPr>
      <w:r w:rsidRPr="0028110D">
        <w:rPr>
          <w:rFonts w:hint="eastAsia"/>
          <w:color w:val="FF0000"/>
        </w:rPr>
        <w:t>・</w:t>
      </w:r>
      <w:r w:rsidR="0028110D" w:rsidRPr="0028110D">
        <w:rPr>
          <w:rFonts w:hint="eastAsia"/>
          <w:color w:val="FF0000"/>
        </w:rPr>
        <w:t>論文本体</w:t>
      </w:r>
      <w:r w:rsidR="00522644">
        <w:rPr>
          <w:rFonts w:hint="eastAsia"/>
          <w:color w:val="FF0000"/>
        </w:rPr>
        <w:t>に付す注番号</w:t>
      </w:r>
      <w:r w:rsidRPr="0028110D">
        <w:rPr>
          <w:rFonts w:hint="eastAsia"/>
          <w:color w:val="FF0000"/>
        </w:rPr>
        <w:t>とは異なり、１のようにし、２桁以上の場合は</w:t>
      </w:r>
      <w:r w:rsidRPr="0028110D">
        <w:rPr>
          <w:color w:val="FF0000"/>
          <w:eastAsianLayout w:id="-433441022" w:vert="1" w:vertCompress="1"/>
        </w:rPr>
        <w:t>10</w:t>
      </w:r>
      <w:r w:rsidRPr="0028110D">
        <w:rPr>
          <w:color w:val="FF0000"/>
        </w:rPr>
        <w:t>のように設定すること。</w:t>
      </w:r>
      <w:r w:rsidRPr="0028110D">
        <w:rPr>
          <w:rFonts w:hint="eastAsia"/>
          <w:color w:val="FF0000"/>
        </w:rPr>
        <w:t>また、注番号の下は１字下げ</w:t>
      </w:r>
      <w:r w:rsidR="0028110D" w:rsidRPr="0028110D">
        <w:rPr>
          <w:rFonts w:hint="eastAsia"/>
          <w:color w:val="FF0000"/>
        </w:rPr>
        <w:t>て</w:t>
      </w:r>
      <w:r w:rsidRPr="0028110D">
        <w:rPr>
          <w:rFonts w:hint="eastAsia"/>
          <w:color w:val="FF0000"/>
        </w:rPr>
        <w:t>、１行あたり</w:t>
      </w:r>
      <w:r w:rsidRPr="0028110D">
        <w:rPr>
          <w:color w:val="FF0000"/>
          <w:eastAsianLayout w:id="-433441022" w:vert="1" w:vertCompress="1"/>
        </w:rPr>
        <w:t>31</w:t>
      </w:r>
      <w:r w:rsidRPr="0028110D">
        <w:rPr>
          <w:color w:val="FF0000"/>
        </w:rPr>
        <w:t>字とすること。</w:t>
      </w:r>
    </w:p>
    <w:p w14:paraId="23F873C0" w14:textId="68667091" w:rsidR="00B600C4" w:rsidRPr="0028110D" w:rsidRDefault="00B600C4" w:rsidP="00527417">
      <w:pPr>
        <w:pStyle w:val="a9"/>
        <w:ind w:leftChars="200" w:left="538" w:hanging="166"/>
        <w:rPr>
          <w:color w:val="FF0000"/>
        </w:rPr>
      </w:pPr>
      <w:r w:rsidRPr="0028110D">
        <w:rPr>
          <w:rFonts w:hint="eastAsia"/>
          <w:color w:val="FF0000"/>
        </w:rPr>
        <w:t>・【参考文献】【図版出典】【付記】</w:t>
      </w:r>
      <w:r w:rsidR="00527417" w:rsidRPr="0028110D">
        <w:rPr>
          <w:rFonts w:hint="eastAsia"/>
          <w:color w:val="FF0000"/>
        </w:rPr>
        <w:t>など</w:t>
      </w:r>
      <w:r w:rsidRPr="0028110D">
        <w:rPr>
          <w:rFonts w:hint="eastAsia"/>
          <w:color w:val="FF0000"/>
        </w:rPr>
        <w:t>記す場合は、注のあとに記すこと。</w:t>
      </w:r>
    </w:p>
    <w:p w14:paraId="0D7D4E9E" w14:textId="77777777" w:rsidR="00B600C4" w:rsidRPr="0028110D" w:rsidRDefault="00B600C4" w:rsidP="00F56500">
      <w:pPr>
        <w:pStyle w:val="a9"/>
        <w:ind w:left="352" w:hanging="166"/>
        <w:rPr>
          <w:color w:val="FF0000"/>
        </w:rPr>
      </w:pPr>
      <w:r w:rsidRPr="0028110D">
        <w:rPr>
          <w:rFonts w:hint="eastAsia"/>
          <w:color w:val="FF0000"/>
        </w:rPr>
        <w:t>※【図・</w:t>
      </w:r>
      <w:r w:rsidR="00527417" w:rsidRPr="0028110D">
        <w:rPr>
          <w:rFonts w:hint="eastAsia"/>
          <w:color w:val="FF0000"/>
        </w:rPr>
        <w:t>表の</w:t>
      </w:r>
      <w:r w:rsidRPr="0028110D">
        <w:rPr>
          <w:rFonts w:hint="eastAsia"/>
          <w:color w:val="FF0000"/>
        </w:rPr>
        <w:t>設定】</w:t>
      </w:r>
    </w:p>
    <w:p w14:paraId="1B3DA9EA" w14:textId="77777777" w:rsidR="00B600C4" w:rsidRPr="0028110D" w:rsidRDefault="00B600C4" w:rsidP="00527417">
      <w:pPr>
        <w:pStyle w:val="a9"/>
        <w:ind w:leftChars="200" w:left="538" w:hanging="166"/>
        <w:rPr>
          <w:color w:val="FF0000"/>
        </w:rPr>
      </w:pPr>
      <w:r w:rsidRPr="0028110D">
        <w:rPr>
          <w:rFonts w:hint="eastAsia"/>
          <w:color w:val="FF0000"/>
        </w:rPr>
        <w:t>・図</w:t>
      </w:r>
      <w:r w:rsidR="00527417" w:rsidRPr="0028110D">
        <w:rPr>
          <w:rFonts w:hint="eastAsia"/>
          <w:color w:val="FF0000"/>
        </w:rPr>
        <w:t>・表</w:t>
      </w:r>
      <w:r w:rsidRPr="0028110D">
        <w:rPr>
          <w:rFonts w:hint="eastAsia"/>
          <w:color w:val="FF0000"/>
        </w:rPr>
        <w:t>の番号は図１</w:t>
      </w:r>
      <w:r w:rsidR="00527417" w:rsidRPr="0028110D">
        <w:rPr>
          <w:rFonts w:hint="eastAsia"/>
          <w:color w:val="FF0000"/>
        </w:rPr>
        <w:t>（表１）</w:t>
      </w:r>
      <w:r w:rsidRPr="0028110D">
        <w:rPr>
          <w:rFonts w:hint="eastAsia"/>
          <w:color w:val="FF0000"/>
        </w:rPr>
        <w:t>のようにし、２桁以上の場合は図</w:t>
      </w:r>
      <w:r w:rsidRPr="0028110D">
        <w:rPr>
          <w:color w:val="FF0000"/>
          <w:eastAsianLayout w:id="-433441022" w:vert="1" w:vertCompress="1"/>
        </w:rPr>
        <w:t>10</w:t>
      </w:r>
      <w:r w:rsidR="00527417" w:rsidRPr="0028110D">
        <w:rPr>
          <w:rFonts w:hint="eastAsia"/>
          <w:color w:val="FF0000"/>
        </w:rPr>
        <w:t>（表</w:t>
      </w:r>
      <w:r w:rsidR="00527417" w:rsidRPr="0028110D">
        <w:rPr>
          <w:color w:val="FF0000"/>
          <w:eastAsianLayout w:id="-433441022" w:vert="1" w:vertCompress="1"/>
        </w:rPr>
        <w:t>10</w:t>
      </w:r>
      <w:r w:rsidR="00527417" w:rsidRPr="0028110D">
        <w:rPr>
          <w:rFonts w:hint="eastAsia"/>
          <w:color w:val="FF0000"/>
        </w:rPr>
        <w:t>）</w:t>
      </w:r>
      <w:r w:rsidRPr="0028110D">
        <w:rPr>
          <w:color w:val="FF0000"/>
        </w:rPr>
        <w:t>のように設定すること。</w:t>
      </w:r>
    </w:p>
    <w:p w14:paraId="27AC376C" w14:textId="324FFCE2" w:rsidR="003278E8" w:rsidRPr="0028110D" w:rsidRDefault="00B600C4" w:rsidP="00527417">
      <w:pPr>
        <w:pStyle w:val="a9"/>
        <w:ind w:leftChars="200" w:left="538" w:hanging="166"/>
        <w:rPr>
          <w:color w:val="FF0000"/>
        </w:rPr>
      </w:pPr>
      <w:r w:rsidRPr="0028110D">
        <w:rPr>
          <w:rFonts w:hint="eastAsia"/>
          <w:color w:val="FF0000"/>
        </w:rPr>
        <w:t>・図</w:t>
      </w:r>
      <w:r w:rsidR="00527417" w:rsidRPr="0028110D">
        <w:rPr>
          <w:rFonts w:hint="eastAsia"/>
          <w:color w:val="FF0000"/>
        </w:rPr>
        <w:t>・表は論文本体、あるいは</w:t>
      </w:r>
      <w:r w:rsidRPr="0028110D">
        <w:rPr>
          <w:rFonts w:hint="eastAsia"/>
          <w:color w:val="FF0000"/>
        </w:rPr>
        <w:t>注</w:t>
      </w:r>
      <w:r w:rsidR="00522644">
        <w:rPr>
          <w:rFonts w:hint="eastAsia"/>
          <w:color w:val="FF0000"/>
        </w:rPr>
        <w:t>以後に</w:t>
      </w:r>
      <w:r w:rsidR="00527417" w:rsidRPr="0028110D">
        <w:rPr>
          <w:rFonts w:hint="eastAsia"/>
          <w:color w:val="FF0000"/>
        </w:rPr>
        <w:t>一括</w:t>
      </w:r>
      <w:r w:rsidR="00522644">
        <w:rPr>
          <w:rFonts w:hint="eastAsia"/>
          <w:color w:val="FF0000"/>
        </w:rPr>
        <w:t>して</w:t>
      </w:r>
      <w:r w:rsidRPr="0028110D">
        <w:rPr>
          <w:rFonts w:hint="eastAsia"/>
          <w:color w:val="FF0000"/>
        </w:rPr>
        <w:t>掲載してもよい。</w:t>
      </w:r>
      <w:r w:rsidR="00527417" w:rsidRPr="0028110D">
        <w:rPr>
          <w:rFonts w:hint="eastAsia"/>
          <w:color w:val="FF0000"/>
        </w:rPr>
        <w:t>また、</w:t>
      </w:r>
      <w:r w:rsidRPr="0028110D">
        <w:rPr>
          <w:rFonts w:hint="eastAsia"/>
          <w:color w:val="FF0000"/>
        </w:rPr>
        <w:t>【図版出典】を設定しない場合は、図の下にキャプションとして</w:t>
      </w:r>
      <w:r w:rsidR="00527417" w:rsidRPr="0028110D">
        <w:rPr>
          <w:rFonts w:hint="eastAsia"/>
          <w:color w:val="FF0000"/>
        </w:rPr>
        <w:t>出典を記すこと</w:t>
      </w:r>
      <w:r w:rsidRPr="0028110D">
        <w:rPr>
          <w:rFonts w:hint="eastAsia"/>
          <w:color w:val="FF0000"/>
        </w:rPr>
        <w:t>。</w:t>
      </w:r>
    </w:p>
    <w:sectPr w:rsidR="003278E8" w:rsidRPr="0028110D" w:rsidSect="00B07594">
      <w:type w:val="continuous"/>
      <w:pgSz w:w="10319" w:h="14572" w:code="13"/>
      <w:pgMar w:top="1418" w:right="1418" w:bottom="1418" w:left="1418" w:header="794" w:footer="624" w:gutter="0"/>
      <w:pgNumType w:fmt="numberInDash" w:start="1"/>
      <w:cols w:num="2" w:space="568"/>
      <w:textDirection w:val="tbRl"/>
      <w:docGrid w:type="linesAndChars" w:linePitch="287" w:charSpace="1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20144" w14:textId="77777777" w:rsidR="00EA7AD2" w:rsidRDefault="00EA7AD2" w:rsidP="00DB3C81">
      <w:pPr>
        <w:spacing w:line="240" w:lineRule="auto"/>
        <w:ind w:firstLine="180"/>
      </w:pPr>
      <w:r>
        <w:separator/>
      </w:r>
    </w:p>
  </w:endnote>
  <w:endnote w:type="continuationSeparator" w:id="0">
    <w:p w14:paraId="0AD7FC7B" w14:textId="77777777" w:rsidR="00EA7AD2" w:rsidRDefault="00EA7AD2" w:rsidP="00DB3C81">
      <w:pPr>
        <w:spacing w:line="240" w:lineRule="auto"/>
        <w:ind w:firstLine="1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647E6" w14:textId="77777777" w:rsidR="00DB3C81" w:rsidRDefault="00DB3C81">
    <w:pPr>
      <w:ind w:firstLine="1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5290189"/>
      <w:docPartObj>
        <w:docPartGallery w:val="Page Numbers (Bottom of Page)"/>
        <w:docPartUnique/>
      </w:docPartObj>
    </w:sdtPr>
    <w:sdtContent>
      <w:p w14:paraId="636D49B0" w14:textId="77777777" w:rsidR="00DB3C81" w:rsidRDefault="00DB3C81">
        <w:pPr>
          <w:ind w:firstLine="18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2B0E12A" w14:textId="77777777" w:rsidR="00DB3C81" w:rsidRDefault="00DB3C81">
    <w:pPr>
      <w:ind w:firstLine="1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AB06D" w14:textId="77777777" w:rsidR="00DB3C81" w:rsidRDefault="00DB3C81">
    <w:pPr>
      <w:ind w:firstLine="1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0CAF7" w14:textId="77777777" w:rsidR="00EA7AD2" w:rsidRDefault="00EA7AD2" w:rsidP="00DB3C81">
      <w:pPr>
        <w:spacing w:line="240" w:lineRule="auto"/>
        <w:ind w:firstLine="180"/>
      </w:pPr>
      <w:r>
        <w:separator/>
      </w:r>
    </w:p>
  </w:footnote>
  <w:footnote w:type="continuationSeparator" w:id="0">
    <w:p w14:paraId="0B2F43C1" w14:textId="77777777" w:rsidR="00EA7AD2" w:rsidRDefault="00EA7AD2" w:rsidP="00DB3C81">
      <w:pPr>
        <w:spacing w:line="240" w:lineRule="auto"/>
        <w:ind w:firstLine="1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FADD6" w14:textId="77777777" w:rsidR="00DB3C81" w:rsidRDefault="00DB3C81">
    <w:pPr>
      <w:ind w:firstLine="1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5529D" w14:textId="77777777" w:rsidR="00DB3C81" w:rsidRDefault="00DB3C81" w:rsidP="00DB3C81">
    <w:pPr>
      <w:ind w:firstLineChars="0" w:firstLine="0"/>
    </w:pPr>
    <w:r>
      <w:rPr>
        <w:rFonts w:hint="eastAsia"/>
      </w:rPr>
      <w:t>○○○○○に関する一考察―○○○○○○を中心に―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C1E02" w14:textId="77777777" w:rsidR="00DB3C81" w:rsidRDefault="00DB3C81">
    <w:pPr>
      <w:ind w:firstLine="1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02F60"/>
    <w:multiLevelType w:val="hybridMultilevel"/>
    <w:tmpl w:val="DCFADDFA"/>
    <w:lvl w:ilvl="0" w:tplc="CC52DBF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BE4AC9"/>
    <w:multiLevelType w:val="hybridMultilevel"/>
    <w:tmpl w:val="03F4FD14"/>
    <w:lvl w:ilvl="0" w:tplc="52A039FC">
      <w:numFmt w:val="bullet"/>
      <w:lvlText w:val="・"/>
      <w:lvlJc w:val="left"/>
      <w:pPr>
        <w:ind w:left="54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6" w:hanging="440"/>
      </w:pPr>
      <w:rPr>
        <w:rFonts w:ascii="Wingdings" w:hAnsi="Wingdings" w:hint="default"/>
      </w:rPr>
    </w:lvl>
  </w:abstractNum>
  <w:num w:numId="1" w16cid:durableId="644696788">
    <w:abstractNumId w:val="0"/>
  </w:num>
  <w:num w:numId="2" w16cid:durableId="26227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840"/>
  <w:evenAndOddHeaders/>
  <w:drawingGridHorizontalSpacing w:val="93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0D"/>
    <w:rsid w:val="000139A0"/>
    <w:rsid w:val="00050232"/>
    <w:rsid w:val="00065C25"/>
    <w:rsid w:val="00077BED"/>
    <w:rsid w:val="00086114"/>
    <w:rsid w:val="000A70CB"/>
    <w:rsid w:val="000D11F5"/>
    <w:rsid w:val="000E1C99"/>
    <w:rsid w:val="000E2657"/>
    <w:rsid w:val="001265A9"/>
    <w:rsid w:val="00165470"/>
    <w:rsid w:val="001C167C"/>
    <w:rsid w:val="001D4DB6"/>
    <w:rsid w:val="002548F0"/>
    <w:rsid w:val="00276BEC"/>
    <w:rsid w:val="0028110D"/>
    <w:rsid w:val="00286E5B"/>
    <w:rsid w:val="002B0315"/>
    <w:rsid w:val="002B1B6A"/>
    <w:rsid w:val="002D7D50"/>
    <w:rsid w:val="002F43EB"/>
    <w:rsid w:val="002F639A"/>
    <w:rsid w:val="002F6C00"/>
    <w:rsid w:val="00311008"/>
    <w:rsid w:val="00316C78"/>
    <w:rsid w:val="003278E8"/>
    <w:rsid w:val="00341AFA"/>
    <w:rsid w:val="00354F40"/>
    <w:rsid w:val="003A4F96"/>
    <w:rsid w:val="004005EA"/>
    <w:rsid w:val="00403FF6"/>
    <w:rsid w:val="0046095E"/>
    <w:rsid w:val="00464C10"/>
    <w:rsid w:val="004E1D2F"/>
    <w:rsid w:val="0051343A"/>
    <w:rsid w:val="00520C13"/>
    <w:rsid w:val="00522644"/>
    <w:rsid w:val="00527417"/>
    <w:rsid w:val="00582241"/>
    <w:rsid w:val="00586FE1"/>
    <w:rsid w:val="00590341"/>
    <w:rsid w:val="00604186"/>
    <w:rsid w:val="00612B05"/>
    <w:rsid w:val="00625CD5"/>
    <w:rsid w:val="006A1975"/>
    <w:rsid w:val="006E21DB"/>
    <w:rsid w:val="00754528"/>
    <w:rsid w:val="00772486"/>
    <w:rsid w:val="00781331"/>
    <w:rsid w:val="007E31D5"/>
    <w:rsid w:val="007E4425"/>
    <w:rsid w:val="007F1733"/>
    <w:rsid w:val="007F454D"/>
    <w:rsid w:val="00813CB5"/>
    <w:rsid w:val="00820D6F"/>
    <w:rsid w:val="00870E31"/>
    <w:rsid w:val="0087562D"/>
    <w:rsid w:val="008C2D60"/>
    <w:rsid w:val="00952720"/>
    <w:rsid w:val="00991D76"/>
    <w:rsid w:val="00997B33"/>
    <w:rsid w:val="009A377D"/>
    <w:rsid w:val="009B280A"/>
    <w:rsid w:val="009B4C86"/>
    <w:rsid w:val="009D6F67"/>
    <w:rsid w:val="00A84DF9"/>
    <w:rsid w:val="00A94F60"/>
    <w:rsid w:val="00AC260C"/>
    <w:rsid w:val="00AD2965"/>
    <w:rsid w:val="00AD5CFC"/>
    <w:rsid w:val="00AF2241"/>
    <w:rsid w:val="00B07594"/>
    <w:rsid w:val="00B115A9"/>
    <w:rsid w:val="00B12E9B"/>
    <w:rsid w:val="00B600C4"/>
    <w:rsid w:val="00B6771F"/>
    <w:rsid w:val="00BC1BC7"/>
    <w:rsid w:val="00BF3E06"/>
    <w:rsid w:val="00C16FB1"/>
    <w:rsid w:val="00C23790"/>
    <w:rsid w:val="00C31C18"/>
    <w:rsid w:val="00C46762"/>
    <w:rsid w:val="00C4799F"/>
    <w:rsid w:val="00C50D64"/>
    <w:rsid w:val="00C75048"/>
    <w:rsid w:val="00C76D3E"/>
    <w:rsid w:val="00C907FB"/>
    <w:rsid w:val="00CA3005"/>
    <w:rsid w:val="00CA542C"/>
    <w:rsid w:val="00CD1C79"/>
    <w:rsid w:val="00D13CE9"/>
    <w:rsid w:val="00D41DEE"/>
    <w:rsid w:val="00D5452C"/>
    <w:rsid w:val="00D61E4B"/>
    <w:rsid w:val="00D760FC"/>
    <w:rsid w:val="00DB3C81"/>
    <w:rsid w:val="00DD03F1"/>
    <w:rsid w:val="00DF5D8A"/>
    <w:rsid w:val="00E61EDB"/>
    <w:rsid w:val="00E803B8"/>
    <w:rsid w:val="00EA0EA1"/>
    <w:rsid w:val="00EA5C83"/>
    <w:rsid w:val="00EA7AD2"/>
    <w:rsid w:val="00EB7271"/>
    <w:rsid w:val="00F02D86"/>
    <w:rsid w:val="00F1410E"/>
    <w:rsid w:val="00F174DD"/>
    <w:rsid w:val="00F2436B"/>
    <w:rsid w:val="00F56500"/>
    <w:rsid w:val="00F93FFA"/>
    <w:rsid w:val="00FE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FE6CEF"/>
  <w15:chartTrackingRefBased/>
  <w15:docId w15:val="{D56E319B-618C-4F12-A1B9-310B601F3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18"/>
        <w:szCs w:val="18"/>
        <w:lang w:val="en-US" w:eastAsia="ja-JP" w:bidi="ar-SA"/>
        <w14:ligatures w14:val="standardContextual"/>
      </w:rPr>
    </w:rPrDefault>
    <w:pPrDefault>
      <w:pPr>
        <w:spacing w:line="286" w:lineRule="exact"/>
        <w:ind w:firstLineChars="100" w:firstLine="100"/>
        <w:jc w:val="both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/>
    <w:lsdException w:name="heading 2" w:locked="0" w:semiHidden="1" w:uiPriority="9" w:unhideWhenUsed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 w:semiHidden="1" w:unhideWhenUsed="1"/>
    <w:lsdException w:name="footnote text" w:semiHidden="1" w:unhideWhenUsed="1"/>
    <w:lsdException w:name="annotation text" w:locked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/>
    <w:lsdException w:name="Emphasis" w:locked="0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locked="0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locked="0" w:uiPriority="29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locked="0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500"/>
    <w:pPr>
      <w:widowControl w:val="0"/>
    </w:pPr>
  </w:style>
  <w:style w:type="paragraph" w:styleId="1">
    <w:name w:val="heading 1"/>
    <w:basedOn w:val="a"/>
    <w:next w:val="a"/>
    <w:link w:val="10"/>
    <w:uiPriority w:val="9"/>
    <w:unhideWhenUsed/>
    <w:locked/>
    <w:rsid w:val="00B600C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locked/>
    <w:rsid w:val="00B60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B600C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B600C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B600C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B600C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B600C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B600C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B600C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B3C8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00C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00C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00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00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00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00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00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00C4"/>
    <w:rPr>
      <w:rFonts w:asciiTheme="majorHAnsi" w:eastAsiaTheme="majorEastAsia" w:hAnsiTheme="majorHAnsi" w:cstheme="majorBidi"/>
      <w:color w:val="000000" w:themeColor="text1"/>
    </w:rPr>
  </w:style>
  <w:style w:type="paragraph" w:customStyle="1" w:styleId="21">
    <w:name w:val="引用2字下げ"/>
    <w:basedOn w:val="a"/>
    <w:uiPriority w:val="1"/>
    <w:qFormat/>
    <w:rsid w:val="00F56500"/>
    <w:pPr>
      <w:ind w:leftChars="200" w:left="200" w:firstLineChars="0" w:firstLine="0"/>
    </w:pPr>
  </w:style>
  <w:style w:type="paragraph" w:customStyle="1" w:styleId="a3">
    <w:name w:val="章題"/>
    <w:basedOn w:val="a"/>
    <w:next w:val="a"/>
    <w:uiPriority w:val="3"/>
    <w:qFormat/>
    <w:rsid w:val="00AF2241"/>
    <w:pPr>
      <w:spacing w:beforeLines="100" w:before="100" w:afterLines="100" w:after="100"/>
      <w:ind w:leftChars="300" w:left="300" w:firstLineChars="0" w:firstLine="0"/>
    </w:pPr>
    <w:rPr>
      <w:rFonts w:ascii="ＭＳ ゴシック" w:eastAsia="ＭＳ ゴシック" w:hAnsi="ＭＳ ゴシック"/>
    </w:rPr>
  </w:style>
  <w:style w:type="paragraph" w:customStyle="1" w:styleId="a4">
    <w:name w:val="章題（節題直前）"/>
    <w:basedOn w:val="a3"/>
    <w:next w:val="a5"/>
    <w:uiPriority w:val="3"/>
    <w:qFormat/>
    <w:rsid w:val="006A1975"/>
    <w:pPr>
      <w:spacing w:afterLines="0" w:after="0"/>
    </w:pPr>
  </w:style>
  <w:style w:type="paragraph" w:customStyle="1" w:styleId="a5">
    <w:name w:val="節題"/>
    <w:basedOn w:val="a"/>
    <w:next w:val="a"/>
    <w:uiPriority w:val="4"/>
    <w:qFormat/>
    <w:rsid w:val="00311008"/>
    <w:pPr>
      <w:ind w:firstLineChars="0" w:firstLine="0"/>
    </w:pPr>
    <w:rPr>
      <w:b/>
      <w:bCs/>
    </w:rPr>
  </w:style>
  <w:style w:type="paragraph" w:customStyle="1" w:styleId="a6">
    <w:name w:val="後注"/>
    <w:basedOn w:val="a"/>
    <w:uiPriority w:val="5"/>
    <w:qFormat/>
    <w:rsid w:val="00F56500"/>
    <w:pPr>
      <w:ind w:left="200" w:hangingChars="200" w:hanging="200"/>
    </w:pPr>
    <w:rPr>
      <w:sz w:val="16"/>
      <w:szCs w:val="16"/>
    </w:rPr>
  </w:style>
  <w:style w:type="paragraph" w:customStyle="1" w:styleId="a7">
    <w:name w:val="箇条書"/>
    <w:basedOn w:val="a"/>
    <w:next w:val="a"/>
    <w:uiPriority w:val="1"/>
    <w:qFormat/>
    <w:rsid w:val="00F56500"/>
    <w:pPr>
      <w:ind w:leftChars="100" w:left="200" w:hangingChars="100" w:hanging="100"/>
    </w:pPr>
  </w:style>
  <w:style w:type="character" w:customStyle="1" w:styleId="a8">
    <w:name w:val="注番号"/>
    <w:uiPriority w:val="2"/>
    <w:qFormat/>
    <w:rsid w:val="00311008"/>
    <w:rPr>
      <w:rFonts w:eastAsia="ＭＳ 明朝"/>
      <w:sz w:val="10"/>
      <w:szCs w:val="10"/>
    </w:rPr>
  </w:style>
  <w:style w:type="character" w:customStyle="1" w:styleId="22">
    <w:name w:val="注番号（2桁数字縦中横）"/>
    <w:basedOn w:val="a8"/>
    <w:uiPriority w:val="2"/>
    <w:qFormat/>
    <w:rsid w:val="006A1975"/>
    <w:rPr>
      <w:rFonts w:eastAsia="ＭＳ 明朝"/>
      <w:sz w:val="10"/>
      <w:szCs w:val="10"/>
      <w:eastAsianLayout w:id="-433780480" w:vert="1" w:vertCompress="1"/>
    </w:rPr>
  </w:style>
  <w:style w:type="character" w:customStyle="1" w:styleId="23">
    <w:name w:val="標準（2桁数字縦中横）"/>
    <w:qFormat/>
    <w:rsid w:val="006A1975"/>
    <w:rPr>
      <w:eastAsianLayout w:id="-433780219" w:vert="1" w:vertCompress="1"/>
    </w:rPr>
  </w:style>
  <w:style w:type="paragraph" w:customStyle="1" w:styleId="a9">
    <w:name w:val="後注箇条書"/>
    <w:basedOn w:val="a6"/>
    <w:uiPriority w:val="5"/>
    <w:qFormat/>
    <w:rsid w:val="00F56500"/>
    <w:pPr>
      <w:ind w:leftChars="100" w:left="100" w:hangingChars="100" w:hanging="100"/>
    </w:pPr>
  </w:style>
  <w:style w:type="paragraph" w:customStyle="1" w:styleId="aa">
    <w:name w:val="後注引用"/>
    <w:basedOn w:val="a6"/>
    <w:next w:val="a6"/>
    <w:uiPriority w:val="5"/>
    <w:qFormat/>
    <w:rsid w:val="006A1975"/>
    <w:pPr>
      <w:ind w:leftChars="200" w:left="372" w:firstLineChars="0" w:firstLine="0"/>
    </w:pPr>
  </w:style>
  <w:style w:type="paragraph" w:customStyle="1" w:styleId="ab">
    <w:name w:val="論文題目"/>
    <w:basedOn w:val="a"/>
    <w:uiPriority w:val="9"/>
    <w:qFormat/>
    <w:rsid w:val="00520C13"/>
    <w:pPr>
      <w:spacing w:line="460" w:lineRule="exact"/>
      <w:ind w:leftChars="300" w:left="558" w:firstLineChars="0" w:firstLine="0"/>
    </w:pPr>
    <w:rPr>
      <w:rFonts w:hAnsi="ＭＳ 明朝"/>
      <w:b/>
      <w:bCs/>
      <w:sz w:val="32"/>
      <w:szCs w:val="32"/>
    </w:rPr>
  </w:style>
  <w:style w:type="paragraph" w:customStyle="1" w:styleId="ac">
    <w:name w:val="論文副題"/>
    <w:basedOn w:val="a"/>
    <w:uiPriority w:val="9"/>
    <w:qFormat/>
    <w:rsid w:val="00520C13"/>
    <w:pPr>
      <w:spacing w:line="460" w:lineRule="exact"/>
      <w:ind w:leftChars="400" w:left="745" w:firstLineChars="0" w:firstLine="0"/>
    </w:pPr>
    <w:rPr>
      <w:b/>
      <w:bCs/>
      <w:sz w:val="24"/>
      <w:szCs w:val="24"/>
    </w:rPr>
  </w:style>
  <w:style w:type="paragraph" w:customStyle="1" w:styleId="ad">
    <w:name w:val="執筆者名"/>
    <w:basedOn w:val="a"/>
    <w:uiPriority w:val="9"/>
    <w:qFormat/>
    <w:rsid w:val="00520C13"/>
    <w:pPr>
      <w:spacing w:beforeLines="100" w:before="287"/>
      <w:ind w:rightChars="200" w:right="372" w:firstLineChars="0" w:firstLine="0"/>
      <w:jc w:val="right"/>
    </w:pPr>
    <w:rPr>
      <w:b/>
      <w:bCs/>
      <w:spacing w:val="90"/>
      <w:kern w:val="0"/>
      <w:sz w:val="28"/>
      <w:szCs w:val="28"/>
      <w:fitText w:val="2009" w:id="-433793280"/>
    </w:rPr>
  </w:style>
  <w:style w:type="character" w:styleId="ae">
    <w:name w:val="Placeholder Text"/>
    <w:basedOn w:val="a0"/>
    <w:uiPriority w:val="99"/>
    <w:semiHidden/>
    <w:locked/>
    <w:rsid w:val="00AC260C"/>
    <w:rPr>
      <w:color w:val="666666"/>
    </w:rPr>
  </w:style>
  <w:style w:type="table" w:styleId="af">
    <w:name w:val="Table Grid"/>
    <w:basedOn w:val="a1"/>
    <w:uiPriority w:val="39"/>
    <w:locked/>
    <w:rsid w:val="003278E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3278E8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9979;&#30000;\OneDrive%20-%20&#23398;&#26657;&#27861;&#20154;&#12288;&#30456;&#27169;&#22899;&#23376;&#22823;&#23398;\&#12487;&#12473;&#12463;&#12488;&#12483;&#12503;\&#21029;&#32025;&#27096;&#24335;&#65288;20260607&#65533;&#65533;&#65533;&#65289;%20(1).dot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ユーザー定義 1">
      <a:majorFont>
        <a:latin typeface="ＭＳ ゴシック"/>
        <a:ea typeface="ＭＳ ゴシック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E0981-6DE9-4E4A-A17B-F1EB52B70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別紙様式（20260607���） (1)</Template>
  <TotalTime>9</TotalTime>
  <Pages>3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下田</dc:creator>
  <cp:keywords/>
  <dc:description/>
  <cp:lastModifiedBy>下田　章平</cp:lastModifiedBy>
  <cp:revision>3</cp:revision>
  <dcterms:created xsi:type="dcterms:W3CDTF">2026-06-09T11:16:00Z</dcterms:created>
  <dcterms:modified xsi:type="dcterms:W3CDTF">2026-06-22T03:38:00Z</dcterms:modified>
</cp:coreProperties>
</file>